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001014073"/>
        <w:placeholder>
          <w:docPart w:val="F81B638ADAAF4D7C9FC5979F1A863E59"/>
        </w:placeholder>
        <w15:appearance w15:val="hidden"/>
      </w:sdtPr>
      <w:sdtEndPr/>
      <w:sdtContent>
        <w:p w:rsidR="00112A22" w:rsidRDefault="00112A22" w:rsidP="001C66AD">
          <w:pPr>
            <w:pStyle w:val="Date"/>
          </w:pPr>
          <w:r w:rsidRPr="00652110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AE609B8" wp14:editId="560F9882">
                <wp:simplePos x="0" y="0"/>
                <wp:positionH relativeFrom="column">
                  <wp:posOffset>-31436</wp:posOffset>
                </wp:positionH>
                <wp:positionV relativeFrom="paragraph">
                  <wp:posOffset>283</wp:posOffset>
                </wp:positionV>
                <wp:extent cx="2333625" cy="590550"/>
                <wp:effectExtent l="19050" t="0" r="9525" b="0"/>
                <wp:wrapSquare wrapText="bothSides"/>
                <wp:docPr id="3" name="Image 1" descr="LOGO S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EB263C" w:rsidRDefault="00C942E4" w:rsidP="001C66AD">
          <w:pPr>
            <w:pStyle w:val="Date"/>
          </w:pPr>
          <w:r>
            <w:rPr>
              <w:rFonts w:ascii="Alphonetic" w:hAnsi="Alphonetic"/>
            </w:rPr>
            <w:t>[</w:t>
          </w:r>
          <w:r>
            <w:t>Lieu et date</w:t>
          </w:r>
          <w:r>
            <w:rPr>
              <w:rFonts w:ascii="Alphonetic" w:hAnsi="Alphonetic"/>
            </w:rPr>
            <w:t>]</w:t>
          </w:r>
        </w:p>
      </w:sdtContent>
    </w:sdt>
    <w:p w:rsidR="00112A22" w:rsidRDefault="00112A22" w:rsidP="00112A22"/>
    <w:p w:rsidR="00112A22" w:rsidRPr="00112A22" w:rsidRDefault="00112A22" w:rsidP="00112A22">
      <w:r>
        <w:rPr>
          <w:rFonts w:ascii="Alphonetic" w:hAnsi="Alphonetic"/>
        </w:rPr>
        <w:t>[</w:t>
      </w:r>
      <w:r>
        <w:t>Vedette</w:t>
      </w:r>
      <w:r>
        <w:rPr>
          <w:rFonts w:ascii="Alphonetic" w:hAnsi="Alphonetic"/>
        </w:rPr>
        <w:t>]</w:t>
      </w:r>
    </w:p>
    <w:p w:rsidR="00EB263C" w:rsidRPr="00954508" w:rsidRDefault="00C942E4" w:rsidP="00C942E4">
      <w:pPr>
        <w:pStyle w:val="Date"/>
      </w:pPr>
      <w:r>
        <w:rPr>
          <w:rFonts w:ascii="Alphonetic" w:hAnsi="Alphonetic"/>
          <w:lang w:bidi="fr-FR"/>
        </w:rPr>
        <w:t>[</w:t>
      </w:r>
      <w:r>
        <w:rPr>
          <w:lang w:bidi="fr-FR"/>
        </w:rPr>
        <w:t>Appel</w:t>
      </w:r>
      <w:r>
        <w:rPr>
          <w:rFonts w:ascii="Alphonetic" w:hAnsi="Alphonetic"/>
          <w:lang w:bidi="fr-FR"/>
        </w:rPr>
        <w:t>]</w:t>
      </w:r>
    </w:p>
    <w:sdt>
      <w:sdtPr>
        <w:id w:val="-1466810112"/>
        <w:placeholder>
          <w:docPart w:val="C3D22B3669B14D809EB55A00DDF25203"/>
        </w:placeholder>
        <w:temporary/>
        <w:showingPlcHdr/>
        <w15:appearance w15:val="hidden"/>
      </w:sdtPr>
      <w:sdtEndPr/>
      <w:sdtContent>
        <w:p w:rsidR="001C66AD" w:rsidRPr="00954508" w:rsidRDefault="001C66AD" w:rsidP="001C66AD">
          <w:r w:rsidRPr="00954508">
            <w:rPr>
              <w:lang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:rsidR="00EB263C" w:rsidRPr="00954508" w:rsidRDefault="001C66AD" w:rsidP="001C66AD">
          <w:r w:rsidRPr="00954508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sdtContent>
    </w:sdt>
    <w:p w:rsidR="00C82682" w:rsidRPr="00954508" w:rsidRDefault="00C942E4" w:rsidP="00EB263C">
      <w:pPr>
        <w:pStyle w:val="Signature"/>
      </w:pPr>
      <w:r>
        <w:rPr>
          <w:rFonts w:ascii="Alphonetic" w:hAnsi="Alphonetic"/>
          <w:lang w:bidi="fr-FR"/>
        </w:rPr>
        <w:t>[</w:t>
      </w:r>
      <w:r>
        <w:rPr>
          <w:lang w:bidi="fr-FR"/>
        </w:rPr>
        <w:t>Salutations</w:t>
      </w:r>
      <w:r>
        <w:rPr>
          <w:rFonts w:ascii="Alphonetic" w:hAnsi="Alphonetic"/>
          <w:lang w:bidi="fr-FR"/>
        </w:rPr>
        <w:t>]</w:t>
      </w:r>
      <w:r w:rsidR="00C82682" w:rsidRPr="00954508">
        <w:rPr>
          <w:lang w:bidi="fr-FR"/>
        </w:rPr>
        <w:t>,</w:t>
      </w:r>
    </w:p>
    <w:p w:rsidR="001C66AD" w:rsidRPr="00954508" w:rsidRDefault="001C66AD" w:rsidP="00EB263C">
      <w:pPr>
        <w:pStyle w:val="Signature"/>
      </w:pPr>
    </w:p>
    <w:p w:rsidR="001C66AD" w:rsidRPr="00954508" w:rsidRDefault="00C942E4" w:rsidP="001C66AD">
      <w:pPr>
        <w:pStyle w:val="Signature"/>
      </w:pPr>
      <w:r>
        <w:rPr>
          <w:rFonts w:ascii="Alphonetic" w:hAnsi="Alphonetic"/>
        </w:rPr>
        <w:t>[</w:t>
      </w:r>
      <w:r>
        <w:t>Signature</w:t>
      </w:r>
      <w:r>
        <w:rPr>
          <w:rFonts w:ascii="Alphonetic" w:hAnsi="Alphonetic"/>
        </w:rPr>
        <w:t>]</w:t>
      </w:r>
    </w:p>
    <w:p w:rsidR="001C66AD" w:rsidRDefault="001C66AD" w:rsidP="00071B1F">
      <w:pPr>
        <w:ind w:right="0"/>
      </w:pPr>
    </w:p>
    <w:p w:rsidR="00C942E4" w:rsidRDefault="00C942E4" w:rsidP="00071B1F">
      <w:pPr>
        <w:ind w:right="0"/>
      </w:pPr>
    </w:p>
    <w:p w:rsidR="00C942E4" w:rsidRPr="00954508" w:rsidRDefault="00C942E4" w:rsidP="00071B1F">
      <w:pPr>
        <w:ind w:right="0"/>
      </w:pPr>
      <w:r>
        <w:t>Nombre de mots (300</w:t>
      </w:r>
      <w:r w:rsidR="00112A22">
        <w:t xml:space="preserve"> à 350</w:t>
      </w:r>
      <w:bookmarkStart w:id="0" w:name="_GoBack"/>
      <w:bookmarkEnd w:id="0"/>
      <w:r>
        <w:t xml:space="preserve"> mots) :  </w:t>
      </w:r>
    </w:p>
    <w:sectPr w:rsidR="00C942E4" w:rsidRPr="00954508" w:rsidSect="00112A22">
      <w:headerReference w:type="default" r:id="rId11"/>
      <w:pgSz w:w="11906" w:h="16838" w:code="9"/>
      <w:pgMar w:top="1800" w:right="2160" w:bottom="1440" w:left="1440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8D0" w:rsidRDefault="00ED58D0" w:rsidP="001C66AD">
      <w:pPr>
        <w:spacing w:after="0" w:line="240" w:lineRule="auto"/>
      </w:pPr>
      <w:r>
        <w:separator/>
      </w:r>
    </w:p>
  </w:endnote>
  <w:endnote w:type="continuationSeparator" w:id="0">
    <w:p w:rsidR="00ED58D0" w:rsidRDefault="00ED58D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E17891EE-6138-45B4-9C3C-F7E4DED7C852}"/>
    <w:embedBold r:id="rId2" w:fontKey="{CB9E6B8A-7C95-46CC-BB64-566B86F408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2D2B38A-1BAA-4DD2-86BF-C5C6F40774B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124ACD9F-3A66-4D17-AEDA-D20888447A34}"/>
    <w:embedBold r:id="rId5" w:fontKey="{4890CB7D-3073-4ADB-8AC5-E0542E3FAF25}"/>
    <w:embedItalic r:id="rId6" w:fontKey="{2044A0D0-EABA-400F-9DDC-0933B1CC2FA4}"/>
    <w:embedBoldItalic r:id="rId7" w:fontKey="{D0E9EBDE-23A0-43A3-8F6C-E0F3C9ECFF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93E3096-5FDB-42B5-A17C-EFC5C4349865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9" w:fontKey="{3F38B5E6-3995-4A92-A404-16BBE3651E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8D0" w:rsidRDefault="00ED58D0" w:rsidP="001C66AD">
      <w:pPr>
        <w:spacing w:after="0" w:line="240" w:lineRule="auto"/>
      </w:pPr>
      <w:r>
        <w:separator/>
      </w:r>
    </w:p>
  </w:footnote>
  <w:footnote w:type="continuationSeparator" w:id="0">
    <w:p w:rsidR="00ED58D0" w:rsidRDefault="00ED58D0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944" w:rsidRPr="00954508" w:rsidRDefault="00691944">
    <w:pPr>
      <w:pStyle w:val="En-tte"/>
    </w:pPr>
    <w:r w:rsidRPr="00954508">
      <w:rPr>
        <w:lang w:val="fr-CA" w:eastAsia="fr-CA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e 2 08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e 1 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e 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orme libre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orme libre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orme libre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orme libre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orme libre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orme libre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orme libre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orme libre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orme libre 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orme libre 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orme libre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orme libre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orme libre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orme libre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orme libre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orme libre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orme libre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orme libre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orme libre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orme libre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orme libre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orme libre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orme libre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orme libre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orme libre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orme libre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orme libre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orme libre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orme libre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orme libre 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orme libre 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orme libre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orme libre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orme libre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orme libre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orme libre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orme libre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orme libre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orme libre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orme libre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orme libre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orme libre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orme libre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orme libre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orme libre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orme libre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orme libre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orme libre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orme libre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orme libre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orme libre 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orme libre 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orme libre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orme libre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orme libre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orme libre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orme libre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orme libre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orme libre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orme libre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orme libre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orme libre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orme libre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orme libre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orme libre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orme libre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orme libre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orme libre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orme libre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orme libre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orme libre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orme libre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orme libre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orme libre 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orme libre 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orme libre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orme libre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orme libre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orme libre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orme libre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orme libre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orme libre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orme libre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orme libre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orme libre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orme libre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orme libre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orme libre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orme libre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orme libre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orme libre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orme libre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orme libre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orme libre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orme libre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orme libre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orme libre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orme libre 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orme libre 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orme libre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orme libre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orme libre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orme libre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orme libre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orme libre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orme libre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orme libre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orme libre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orme libre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orme libre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orme libre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orme libre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orme libre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orme libre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orme libre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orme libre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orme libre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orme libre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orme libre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orme libre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orme libre 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orme libre 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orme libre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orme libre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orme libre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orme libre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orme libre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orme libre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orme libre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orme libre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orme libre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orme libre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orme libre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orme libre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orme libre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orme libre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orme libre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orme libre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orme libre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orme libre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orme libre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orme libre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orme libre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orme libre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orme libre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orme libre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orme libre 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orme libre 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orme libre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orme libre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orme libre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orme libre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orme libre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orme libre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orme libre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orme libre 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orme libre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orme libre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orme libre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upe 2 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">
              <v:group id="Groupe 1 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fr-FR"/>
                        </w:rPr>
                        <w:t xml:space="preserve"> </w:t>
                      </w:r>
                    </w:p>
                  </w:txbxContent>
                </v:textbox>
              </v:rect>
              <v:group id="Groupe 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orme libre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 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 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 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 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 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 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 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 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 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 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  <w:r w:rsidR="00C942E4">
      <w:t>Canev</w:t>
    </w:r>
    <w:r w:rsidR="00112A22">
      <w:t>as d’écriture Lettre de sollicitation   FRA 3104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FB4E3D8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7EC61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92DB1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F4C4A2F6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6DCA40E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A9223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F67224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CC372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1001D0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5"/>
  </w:num>
  <w:num w:numId="8">
    <w:abstractNumId w:val="19"/>
  </w:num>
  <w:num w:numId="9">
    <w:abstractNumId w:val="26"/>
  </w:num>
  <w:num w:numId="10">
    <w:abstractNumId w:val="8"/>
  </w:num>
  <w:num w:numId="11">
    <w:abstractNumId w:val="13"/>
  </w:num>
  <w:num w:numId="12">
    <w:abstractNumId w:val="6"/>
  </w:num>
  <w:num w:numId="13">
    <w:abstractNumId w:val="9"/>
  </w:num>
  <w:num w:numId="14">
    <w:abstractNumId w:val="18"/>
  </w:num>
  <w:num w:numId="15">
    <w:abstractNumId w:val="17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3"/>
  </w:num>
  <w:num w:numId="21">
    <w:abstractNumId w:val="29"/>
  </w:num>
  <w:num w:numId="22">
    <w:abstractNumId w:val="12"/>
  </w:num>
  <w:num w:numId="23">
    <w:abstractNumId w:val="5"/>
  </w:num>
  <w:num w:numId="24">
    <w:abstractNumId w:val="11"/>
  </w:num>
  <w:num w:numId="25">
    <w:abstractNumId w:val="7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E4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12A22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6C3795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54508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C4556"/>
    <w:rsid w:val="00BD4753"/>
    <w:rsid w:val="00BD5CB1"/>
    <w:rsid w:val="00BE62EE"/>
    <w:rsid w:val="00C003BA"/>
    <w:rsid w:val="00C46878"/>
    <w:rsid w:val="00C82682"/>
    <w:rsid w:val="00C847C4"/>
    <w:rsid w:val="00C942E4"/>
    <w:rsid w:val="00CB4A51"/>
    <w:rsid w:val="00CD06EB"/>
    <w:rsid w:val="00CD4532"/>
    <w:rsid w:val="00CD47B0"/>
    <w:rsid w:val="00CE6104"/>
    <w:rsid w:val="00CE7918"/>
    <w:rsid w:val="00CF1B89"/>
    <w:rsid w:val="00D05D0B"/>
    <w:rsid w:val="00D1253F"/>
    <w:rsid w:val="00D12E0F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D58D0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C355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54508"/>
    <w:pPr>
      <w:ind w:right="720"/>
    </w:pPr>
    <w:rPr>
      <w:rFonts w:ascii="Candara" w:hAnsi="Candara"/>
    </w:rPr>
  </w:style>
  <w:style w:type="paragraph" w:styleId="Titre1">
    <w:name w:val="heading 1"/>
    <w:basedOn w:val="Normal"/>
    <w:link w:val="Titre1Car"/>
    <w:uiPriority w:val="1"/>
    <w:qFormat/>
    <w:rsid w:val="00954508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Titre2">
    <w:name w:val="heading 2"/>
    <w:basedOn w:val="Normal"/>
    <w:link w:val="Titre2Car"/>
    <w:uiPriority w:val="1"/>
    <w:qFormat/>
    <w:rsid w:val="00954508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954508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954508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954508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954508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954508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954508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954508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54508"/>
    <w:rPr>
      <w:rFonts w:ascii="Candara" w:hAnsi="Candara"/>
      <w:b/>
      <w:color w:val="CFCFCF" w:themeColor="accent5" w:themeShade="E6"/>
      <w:sz w:val="36"/>
    </w:rPr>
  </w:style>
  <w:style w:type="character" w:customStyle="1" w:styleId="Mot-dise1">
    <w:name w:val="Mot-dièse1"/>
    <w:basedOn w:val="Policepardfaut"/>
    <w:uiPriority w:val="99"/>
    <w:semiHidden/>
    <w:rsid w:val="00954508"/>
    <w:rPr>
      <w:rFonts w:ascii="Candara" w:hAnsi="Candara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954508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95450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rsid w:val="00954508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954508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54508"/>
    <w:rPr>
      <w:rFonts w:ascii="Candara" w:hAnsi="Candara"/>
      <w:b/>
      <w:bCs/>
      <w:color w:val="4CBABF" w:themeColor="accent2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954508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954508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4508"/>
    <w:rPr>
      <w:rFonts w:ascii="Candara" w:hAnsi="Candara"/>
      <w:sz w:val="18"/>
      <w:szCs w:val="20"/>
    </w:rPr>
  </w:style>
  <w:style w:type="paragraph" w:styleId="Listepuces">
    <w:name w:val="List Bullet"/>
    <w:basedOn w:val="Normal"/>
    <w:uiPriority w:val="99"/>
    <w:semiHidden/>
    <w:rsid w:val="00954508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954508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4508"/>
    <w:rPr>
      <w:rFonts w:ascii="Candara" w:hAnsi="Candara"/>
      <w:szCs w:val="24"/>
    </w:rPr>
  </w:style>
  <w:style w:type="paragraph" w:styleId="En-tte">
    <w:name w:val="header"/>
    <w:basedOn w:val="Normal"/>
    <w:link w:val="En-tteCar"/>
    <w:uiPriority w:val="99"/>
    <w:semiHidden/>
    <w:rsid w:val="00954508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En-tteCar">
    <w:name w:val="En-tête Car"/>
    <w:basedOn w:val="Policepardfaut"/>
    <w:link w:val="En-tte"/>
    <w:uiPriority w:val="99"/>
    <w:semiHidden/>
    <w:rsid w:val="00954508"/>
    <w:rPr>
      <w:rFonts w:ascii="Candara" w:hAnsi="Candara"/>
      <w:b/>
      <w:noProof/>
      <w:color w:val="125F5B" w:themeColor="accent1"/>
      <w:szCs w:val="24"/>
    </w:rPr>
  </w:style>
  <w:style w:type="paragraph" w:styleId="Pieddepage">
    <w:name w:val="footer"/>
    <w:basedOn w:val="Normal"/>
    <w:link w:val="PieddepageCar"/>
    <w:uiPriority w:val="99"/>
    <w:rsid w:val="00954508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54508"/>
    <w:rPr>
      <w:rFonts w:ascii="Candara" w:hAnsi="Candara"/>
      <w:color w:val="7F7F7F" w:themeColor="text1" w:themeTint="80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954508"/>
    <w:rPr>
      <w:rFonts w:ascii="Candara" w:hAnsi="Candara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954508"/>
    <w:rPr>
      <w:rFonts w:ascii="Candara" w:hAnsi="Candara"/>
      <w:sz w:val="18"/>
      <w:szCs w:val="18"/>
    </w:rPr>
  </w:style>
  <w:style w:type="paragraph" w:styleId="Listenumros">
    <w:name w:val="List Number"/>
    <w:basedOn w:val="Normal"/>
    <w:uiPriority w:val="99"/>
    <w:semiHidden/>
    <w:rsid w:val="00954508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unhideWhenUsed/>
    <w:rsid w:val="00954508"/>
    <w:rPr>
      <w:rFonts w:ascii="Candara" w:hAnsi="Candara"/>
      <w:color w:val="0070C0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450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4508"/>
    <w:rPr>
      <w:rFonts w:ascii="Candara" w:hAnsi="Candara"/>
      <w:b/>
      <w:bCs/>
      <w:szCs w:val="24"/>
    </w:rPr>
  </w:style>
  <w:style w:type="paragraph" w:styleId="Sansinterligne">
    <w:name w:val="No Spacing"/>
    <w:basedOn w:val="Normal"/>
    <w:uiPriority w:val="1"/>
    <w:semiHidden/>
    <w:qFormat/>
    <w:rsid w:val="00954508"/>
    <w:pPr>
      <w:widowControl w:val="0"/>
      <w:autoSpaceDE w:val="0"/>
      <w:autoSpaceDN w:val="0"/>
    </w:pPr>
    <w:rPr>
      <w:rFonts w:eastAsia="Calibri" w:cs="Calibri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954508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54508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954508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954508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954508"/>
    <w:rPr>
      <w:rFonts w:ascii="Candara" w:hAnsi="Candara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954508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954508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54508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54508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54508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954508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954508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954508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954508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954508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954508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954508"/>
    <w:rPr>
      <w:rFonts w:ascii="Candara" w:hAnsi="Candara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954508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">
    <w:name w:val="Nom"/>
    <w:basedOn w:val="Normal"/>
    <w:uiPriority w:val="1"/>
    <w:qFormat/>
    <w:rsid w:val="00954508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se">
    <w:name w:val="Adresse"/>
    <w:basedOn w:val="Normal"/>
    <w:uiPriority w:val="1"/>
    <w:qFormat/>
    <w:rsid w:val="00954508"/>
    <w:pPr>
      <w:spacing w:after="0"/>
    </w:pPr>
  </w:style>
  <w:style w:type="paragraph" w:styleId="Date">
    <w:name w:val="Date"/>
    <w:basedOn w:val="Normal"/>
    <w:next w:val="Normal"/>
    <w:link w:val="DateCar"/>
    <w:uiPriority w:val="99"/>
    <w:rsid w:val="00954508"/>
    <w:pPr>
      <w:spacing w:before="60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954508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ar">
    <w:name w:val="Date Car"/>
    <w:basedOn w:val="Policepardfaut"/>
    <w:link w:val="Date"/>
    <w:uiPriority w:val="99"/>
    <w:rsid w:val="00954508"/>
    <w:rPr>
      <w:rFonts w:ascii="Candara" w:hAnsi="Candara"/>
    </w:rPr>
  </w:style>
  <w:style w:type="paragraph" w:styleId="Salutations">
    <w:name w:val="Salutation"/>
    <w:basedOn w:val="Normal"/>
    <w:next w:val="Normal"/>
    <w:link w:val="SalutationsCar"/>
    <w:uiPriority w:val="99"/>
    <w:rsid w:val="00954508"/>
    <w:pPr>
      <w:spacing w:before="480" w:after="480"/>
    </w:pPr>
    <w:rPr>
      <w:color w:val="85402C" w:themeColor="accent3"/>
      <w:sz w:val="36"/>
    </w:rPr>
  </w:style>
  <w:style w:type="character" w:customStyle="1" w:styleId="SalutationsCar">
    <w:name w:val="Salutations Car"/>
    <w:basedOn w:val="Policepardfaut"/>
    <w:link w:val="Salutations"/>
    <w:uiPriority w:val="99"/>
    <w:rsid w:val="00954508"/>
    <w:rPr>
      <w:rFonts w:ascii="Candara" w:hAnsi="Candara"/>
      <w:color w:val="85402C" w:themeColor="accent3"/>
      <w:sz w:val="36"/>
    </w:rPr>
  </w:style>
  <w:style w:type="paragraph" w:styleId="Signature">
    <w:name w:val="Signature"/>
    <w:basedOn w:val="Normal"/>
    <w:link w:val="SignatureCar"/>
    <w:uiPriority w:val="99"/>
    <w:rsid w:val="00954508"/>
  </w:style>
  <w:style w:type="character" w:customStyle="1" w:styleId="SignatureCar">
    <w:name w:val="Signature Car"/>
    <w:basedOn w:val="Policepardfaut"/>
    <w:link w:val="Signature"/>
    <w:uiPriority w:val="99"/>
    <w:rsid w:val="00954508"/>
    <w:rPr>
      <w:rFonts w:ascii="Candara" w:hAnsi="Candara"/>
    </w:rPr>
  </w:style>
  <w:style w:type="character" w:styleId="Textedelespacerserv">
    <w:name w:val="Placeholder Text"/>
    <w:basedOn w:val="Policepardfaut"/>
    <w:uiPriority w:val="99"/>
    <w:semiHidden/>
    <w:rsid w:val="00954508"/>
    <w:rPr>
      <w:rFonts w:ascii="Candara" w:hAnsi="Candara"/>
      <w:color w:val="808080"/>
    </w:rPr>
  </w:style>
  <w:style w:type="character" w:customStyle="1" w:styleId="Mention">
    <w:name w:val="Mention"/>
    <w:basedOn w:val="Policepardfaut"/>
    <w:uiPriority w:val="99"/>
    <w:semiHidden/>
    <w:unhideWhenUsed/>
    <w:rsid w:val="00954508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954508"/>
    <w:pPr>
      <w:numPr>
        <w:numId w:val="24"/>
      </w:numPr>
    </w:pPr>
  </w:style>
  <w:style w:type="numbering" w:styleId="1ai">
    <w:name w:val="Outline List 1"/>
    <w:basedOn w:val="Aucuneliste"/>
    <w:uiPriority w:val="99"/>
    <w:semiHidden/>
    <w:unhideWhenUsed/>
    <w:rsid w:val="00954508"/>
    <w:pPr>
      <w:numPr>
        <w:numId w:val="25"/>
      </w:numPr>
    </w:pPr>
  </w:style>
  <w:style w:type="character" w:styleId="CodeHTML">
    <w:name w:val="HTML Code"/>
    <w:basedOn w:val="Policepardfaut"/>
    <w:uiPriority w:val="99"/>
    <w:semiHidden/>
    <w:unhideWhenUsed/>
    <w:rsid w:val="00954508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54508"/>
    <w:rPr>
      <w:rFonts w:ascii="Candara" w:hAnsi="Candara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95450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54508"/>
    <w:rPr>
      <w:rFonts w:ascii="Candara" w:hAnsi="Candara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954508"/>
    <w:rPr>
      <w:rFonts w:ascii="Candara" w:hAnsi="Candara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954508"/>
    <w:rPr>
      <w:rFonts w:ascii="Candara" w:hAnsi="Candara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954508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54508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954508"/>
    <w:rPr>
      <w:rFonts w:ascii="Candara" w:hAnsi="Candara"/>
    </w:rPr>
  </w:style>
  <w:style w:type="character" w:styleId="ClavierHTML">
    <w:name w:val="HTML Keyboard"/>
    <w:basedOn w:val="Policepardfaut"/>
    <w:uiPriority w:val="99"/>
    <w:semiHidden/>
    <w:unhideWhenUsed/>
    <w:rsid w:val="00954508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5450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54508"/>
    <w:rPr>
      <w:rFonts w:ascii="Consolas" w:hAnsi="Consolas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rsid w:val="00954508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954508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954508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954508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954508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954508"/>
    <w:pPr>
      <w:spacing w:after="100"/>
      <w:ind w:left="2240"/>
    </w:pPr>
  </w:style>
  <w:style w:type="character" w:styleId="Rfrenceple">
    <w:name w:val="Subtle Reference"/>
    <w:basedOn w:val="Policepardfaut"/>
    <w:uiPriority w:val="31"/>
    <w:semiHidden/>
    <w:rsid w:val="00954508"/>
    <w:rPr>
      <w:rFonts w:ascii="Candara" w:hAnsi="Candara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qFormat/>
    <w:rsid w:val="00954508"/>
    <w:rPr>
      <w:rFonts w:ascii="Candara" w:hAnsi="Candara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954508"/>
  </w:style>
  <w:style w:type="character" w:customStyle="1" w:styleId="Hashtag">
    <w:name w:val="Hashtag"/>
    <w:basedOn w:val="Policepardfaut"/>
    <w:uiPriority w:val="99"/>
    <w:semiHidden/>
    <w:unhideWhenUsed/>
    <w:rsid w:val="00954508"/>
    <w:rPr>
      <w:rFonts w:ascii="Candara" w:hAnsi="Candara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545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54508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954508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rsid w:val="0095450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rsid w:val="0095450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rsid w:val="0095450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rsid w:val="0095450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rsid w:val="00954508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954508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rsid w:val="0095450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rsid w:val="0095450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rsid w:val="0095450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rsid w:val="0095450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rsid w:val="00954508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semiHidden/>
    <w:qFormat/>
    <w:rsid w:val="00954508"/>
    <w:pPr>
      <w:ind w:left="720"/>
      <w:contextualSpacing/>
    </w:pPr>
  </w:style>
  <w:style w:type="paragraph" w:styleId="Listenumros3">
    <w:name w:val="List Number 3"/>
    <w:basedOn w:val="Normal"/>
    <w:uiPriority w:val="99"/>
    <w:semiHidden/>
    <w:rsid w:val="00954508"/>
    <w:pPr>
      <w:numPr>
        <w:numId w:val="26"/>
      </w:numPr>
      <w:contextualSpacing/>
    </w:pPr>
  </w:style>
  <w:style w:type="paragraph" w:styleId="Listenumros4">
    <w:name w:val="List Number 4"/>
    <w:basedOn w:val="Normal"/>
    <w:uiPriority w:val="99"/>
    <w:semiHidden/>
    <w:rsid w:val="00954508"/>
    <w:pPr>
      <w:numPr>
        <w:numId w:val="27"/>
      </w:numPr>
      <w:contextualSpacing/>
    </w:pPr>
  </w:style>
  <w:style w:type="paragraph" w:styleId="Listenumros5">
    <w:name w:val="List Number 5"/>
    <w:basedOn w:val="Normal"/>
    <w:uiPriority w:val="99"/>
    <w:semiHidden/>
    <w:rsid w:val="00954508"/>
    <w:pPr>
      <w:numPr>
        <w:numId w:val="28"/>
      </w:numPr>
      <w:contextualSpacing/>
    </w:pPr>
  </w:style>
  <w:style w:type="paragraph" w:styleId="Listepuces3">
    <w:name w:val="List Bullet 3"/>
    <w:basedOn w:val="Normal"/>
    <w:uiPriority w:val="99"/>
    <w:semiHidden/>
    <w:rsid w:val="00954508"/>
    <w:pPr>
      <w:numPr>
        <w:numId w:val="23"/>
      </w:numPr>
      <w:contextualSpacing/>
    </w:pPr>
  </w:style>
  <w:style w:type="paragraph" w:styleId="Listepuces4">
    <w:name w:val="List Bullet 4"/>
    <w:basedOn w:val="Normal"/>
    <w:uiPriority w:val="99"/>
    <w:semiHidden/>
    <w:rsid w:val="00954508"/>
    <w:pPr>
      <w:numPr>
        <w:numId w:val="29"/>
      </w:numPr>
      <w:contextualSpacing/>
    </w:pPr>
  </w:style>
  <w:style w:type="paragraph" w:styleId="Listepuces5">
    <w:name w:val="List Bullet 5"/>
    <w:basedOn w:val="Normal"/>
    <w:uiPriority w:val="99"/>
    <w:semiHidden/>
    <w:rsid w:val="00954508"/>
    <w:pPr>
      <w:numPr>
        <w:numId w:val="30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954508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954508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leauclassique1">
    <w:name w:val="Table Classic 1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954508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demacro">
    <w:name w:val="macro"/>
    <w:link w:val="TextedemacroCar"/>
    <w:semiHidden/>
    <w:rsid w:val="0095450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semiHidden/>
    <w:rsid w:val="00954508"/>
    <w:rPr>
      <w:rFonts w:ascii="Consolas" w:hAnsi="Consolas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954508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54508"/>
    <w:rPr>
      <w:rFonts w:ascii="Candara" w:hAnsi="Candara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5450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54508"/>
    <w:rPr>
      <w:rFonts w:ascii="Candara" w:hAnsi="Candara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54508"/>
    <w:pPr>
      <w:spacing w:after="0"/>
      <w:ind w:left="280" w:hanging="280"/>
    </w:pPr>
  </w:style>
  <w:style w:type="paragraph" w:styleId="TitreTR">
    <w:name w:val="toa heading"/>
    <w:basedOn w:val="Normal"/>
    <w:next w:val="Normal"/>
    <w:uiPriority w:val="99"/>
    <w:semiHidden/>
    <w:rsid w:val="0095450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95450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954508"/>
    <w:rPr>
      <w:rFonts w:ascii="Candara" w:hAnsi="Candara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954508"/>
    <w:rPr>
      <w:rFonts w:ascii="Candara" w:hAnsi="Candara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954508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954508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954508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54508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508"/>
    <w:rPr>
      <w:rFonts w:ascii="Microsoft YaHei UI" w:eastAsia="Microsoft YaHei UI" w:hAnsi="Microsoft YaHei U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95450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954508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54508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54508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Aucuneliste"/>
    <w:uiPriority w:val="99"/>
    <w:semiHidden/>
    <w:unhideWhenUsed/>
    <w:rsid w:val="00954508"/>
    <w:pPr>
      <w:numPr>
        <w:numId w:val="31"/>
      </w:numPr>
    </w:pPr>
  </w:style>
  <w:style w:type="table" w:styleId="Tableausimple1">
    <w:name w:val="Plain Table 1"/>
    <w:basedOn w:val="TableauNormal"/>
    <w:uiPriority w:val="41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954508"/>
    <w:rPr>
      <w:rFonts w:ascii="Candara" w:hAnsi="Candara"/>
      <w:b/>
      <w:bCs/>
      <w:smallCaps/>
      <w:color w:val="125F5B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954508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54508"/>
    <w:rPr>
      <w:rFonts w:ascii="Candara" w:hAnsi="Candara"/>
      <w:i/>
      <w:iCs/>
      <w:color w:val="125F5B" w:themeColor="accent1"/>
    </w:rPr>
  </w:style>
  <w:style w:type="character" w:styleId="Emphaseintense">
    <w:name w:val="Intense Emphasis"/>
    <w:basedOn w:val="Policepardfaut"/>
    <w:uiPriority w:val="21"/>
    <w:semiHidden/>
    <w:rsid w:val="00954508"/>
    <w:rPr>
      <w:rFonts w:ascii="Candara" w:hAnsi="Candara"/>
      <w:i/>
      <w:iCs/>
      <w:color w:val="125F5B" w:themeColor="accent1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954508"/>
    <w:rPr>
      <w:rFonts w:ascii="Candara" w:hAnsi="Candara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54508"/>
    <w:rPr>
      <w:rFonts w:ascii="Candara" w:hAnsi="Candara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95450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954508"/>
    <w:rPr>
      <w:rFonts w:ascii="Candara" w:hAnsi="Candar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5450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54508"/>
    <w:rPr>
      <w:rFonts w:ascii="Candara" w:hAnsi="Candara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95450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54508"/>
    <w:rPr>
      <w:rFonts w:ascii="Candara" w:hAnsi="Candar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5450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54508"/>
    <w:rPr>
      <w:rFonts w:ascii="Candara" w:hAnsi="Candara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5450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54508"/>
    <w:rPr>
      <w:rFonts w:ascii="Candara" w:hAnsi="Candara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54508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54508"/>
    <w:rPr>
      <w:rFonts w:ascii="Candara" w:hAnsi="Candara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54508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54508"/>
    <w:rPr>
      <w:rFonts w:ascii="Candara" w:hAnsi="Candara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54508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54508"/>
    <w:rPr>
      <w:rFonts w:ascii="Candara" w:hAnsi="Candara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5450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54508"/>
    <w:rPr>
      <w:rFonts w:ascii="Candara" w:hAnsi="Candara"/>
    </w:rPr>
  </w:style>
  <w:style w:type="table" w:styleId="Tableaucontemporain">
    <w:name w:val="Table Contemporary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5450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Liste20">
    <w:name w:val="List Table 2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Liste30">
    <w:name w:val="List Table 3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5450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54508"/>
    <w:rPr>
      <w:rFonts w:ascii="Candara" w:hAnsi="Candara"/>
    </w:rPr>
  </w:style>
  <w:style w:type="table" w:styleId="Colonnesdetableau1">
    <w:name w:val="Table Columns 1"/>
    <w:basedOn w:val="TableauNormal"/>
    <w:uiPriority w:val="99"/>
    <w:semiHidden/>
    <w:unhideWhenUsed/>
    <w:rsid w:val="00954508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954508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954508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954508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954508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simple10">
    <w:name w:val="Table Simple 1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954508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954508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954508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954508"/>
    <w:rPr>
      <w:rFonts w:eastAsiaTheme="majorEastAsia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95450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54508"/>
    <w:rPr>
      <w:rFonts w:ascii="Consolas" w:hAnsi="Consolas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54508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954508"/>
    <w:rPr>
      <w:rFonts w:ascii="Candara" w:hAnsi="Candara"/>
    </w:rPr>
  </w:style>
  <w:style w:type="table" w:styleId="Grilledutableau">
    <w:name w:val="Table Grid"/>
    <w:basedOn w:val="TableauNormal"/>
    <w:rsid w:val="00954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954508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954508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954508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9545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Grille3">
    <w:name w:val="Grid Table 3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954508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954508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954508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rodeligne">
    <w:name w:val="line number"/>
    <w:basedOn w:val="Policepardfaut"/>
    <w:uiPriority w:val="99"/>
    <w:semiHidden/>
    <w:unhideWhenUsed/>
    <w:rsid w:val="00954508"/>
    <w:rPr>
      <w:rFonts w:ascii="Candara" w:hAnsi="Candara"/>
    </w:rPr>
  </w:style>
  <w:style w:type="table" w:styleId="Effetsdetableau3D1">
    <w:name w:val="Table 3D effects 1"/>
    <w:basedOn w:val="TableauNormal"/>
    <w:uiPriority w:val="99"/>
    <w:semiHidden/>
    <w:unhideWhenUsed/>
    <w:rsid w:val="00954508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954508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954508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954508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qFormat/>
    <w:rsid w:val="00954508"/>
    <w:rPr>
      <w:rFonts w:ascii="Candara" w:hAnsi="Candara"/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954508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_langevin\AppData\Roaming\Microsoft\Templates\Papier%20&#224;%20en-t&#234;te%20hi-tech%20minimalis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81B638ADAAF4D7C9FC5979F1A863E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623960-703D-4570-B233-E3D8DEE18F99}"/>
      </w:docPartPr>
      <w:docPartBody>
        <w:p w:rsidR="00050891" w:rsidRDefault="00DD2D6C">
          <w:pPr>
            <w:pStyle w:val="F81B638ADAAF4D7C9FC5979F1A863E59"/>
          </w:pPr>
          <w:r w:rsidRPr="00954508">
            <w:rPr>
              <w:lang w:bidi="fr-FR"/>
            </w:rPr>
            <w:t>[</w:t>
          </w:r>
          <w:r w:rsidRPr="00954508">
            <w:rPr>
              <w:rStyle w:val="Textedelespacerserv"/>
              <w:lang w:bidi="fr-FR"/>
            </w:rPr>
            <w:t>Date]</w:t>
          </w:r>
        </w:p>
      </w:docPartBody>
    </w:docPart>
    <w:docPart>
      <w:docPartPr>
        <w:name w:val="C3D22B3669B14D809EB55A00DDF252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EB5D68-9B96-43D9-AFB6-21ADC650585A}"/>
      </w:docPartPr>
      <w:docPartBody>
        <w:p w:rsidR="00AF4065" w:rsidRPr="00954508" w:rsidRDefault="00DD2D6C" w:rsidP="001C66AD">
          <w:r w:rsidRPr="00954508">
            <w:rPr>
              <w:lang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:rsidR="00050891" w:rsidRDefault="00DD2D6C">
          <w:pPr>
            <w:pStyle w:val="C3D22B3669B14D809EB55A00DDF25203"/>
          </w:pPr>
          <w:r w:rsidRPr="00954508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6C"/>
    <w:rsid w:val="00050891"/>
    <w:rsid w:val="006A30FC"/>
    <w:rsid w:val="00DD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rFonts w:ascii="Candara" w:hAnsi="Candara"/>
      <w:color w:val="808080"/>
    </w:rPr>
  </w:style>
  <w:style w:type="paragraph" w:customStyle="1" w:styleId="4106CD86B61B48859C94E891BD07CB5D">
    <w:name w:val="4106CD86B61B48859C94E891BD07CB5D"/>
  </w:style>
  <w:style w:type="paragraph" w:customStyle="1" w:styleId="4972F34D7E99463BA6EE20FA7C7B7097">
    <w:name w:val="4972F34D7E99463BA6EE20FA7C7B7097"/>
  </w:style>
  <w:style w:type="paragraph" w:customStyle="1" w:styleId="3E49E4963D5C4FB69932B3DA18314113">
    <w:name w:val="3E49E4963D5C4FB69932B3DA18314113"/>
  </w:style>
  <w:style w:type="paragraph" w:customStyle="1" w:styleId="C3D4B8A145C04A57B384F211AD0E9431">
    <w:name w:val="C3D4B8A145C04A57B384F211AD0E9431"/>
  </w:style>
  <w:style w:type="paragraph" w:customStyle="1" w:styleId="F81B638ADAAF4D7C9FC5979F1A863E59">
    <w:name w:val="F81B638ADAAF4D7C9FC5979F1A863E59"/>
  </w:style>
  <w:style w:type="paragraph" w:customStyle="1" w:styleId="0EE4F21335064485A193E28F0564B72D">
    <w:name w:val="0EE4F21335064485A193E28F0564B72D"/>
  </w:style>
  <w:style w:type="paragraph" w:customStyle="1" w:styleId="C577CD0ED5D8430185496B8DFA95EB86">
    <w:name w:val="C577CD0ED5D8430185496B8DFA95EB86"/>
  </w:style>
  <w:style w:type="paragraph" w:customStyle="1" w:styleId="476651E55B47459BB606EC6A2C518CE9">
    <w:name w:val="476651E55B47459BB606EC6A2C518CE9"/>
  </w:style>
  <w:style w:type="paragraph" w:customStyle="1" w:styleId="CE62099FE7134BFBB1E32249444DCE7B">
    <w:name w:val="CE62099FE7134BFBB1E32249444DCE7B"/>
  </w:style>
  <w:style w:type="paragraph" w:customStyle="1" w:styleId="161BBA99ACF046D7968B7351D095595B">
    <w:name w:val="161BBA99ACF046D7968B7351D095595B"/>
  </w:style>
  <w:style w:type="paragraph" w:customStyle="1" w:styleId="0B94E117B7034EB59CC292460A9AE06C">
    <w:name w:val="0B94E117B7034EB59CC292460A9AE06C"/>
  </w:style>
  <w:style w:type="paragraph" w:customStyle="1" w:styleId="C3D22B3669B14D809EB55A00DDF25203">
    <w:name w:val="C3D22B3669B14D809EB55A00DDF25203"/>
  </w:style>
  <w:style w:type="paragraph" w:customStyle="1" w:styleId="8D159EBAA04944208B6C2CF04B19F3EB">
    <w:name w:val="8D159EBAA04944208B6C2CF04B19F3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à en-tête hi-tech minimaliste.dotx</Template>
  <TotalTime>0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2020-08-19T18:47:00Z</dcterms:created>
  <dcterms:modified xsi:type="dcterms:W3CDTF">2020-08-19T18:47:00Z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